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57B9AE" w14:textId="77777777" w:rsidR="00D077E9" w:rsidRDefault="00CE02A1" w:rsidP="00D70D02">
      <w:r>
        <w:rPr>
          <w:noProof/>
          <w:lang w:eastAsia="pt-PT"/>
        </w:rPr>
        <w:drawing>
          <wp:anchor distT="0" distB="0" distL="114300" distR="114300" simplePos="0" relativeHeight="251657215" behindDoc="1" locked="0" layoutInCell="1" allowOverlap="1" wp14:anchorId="579D8D1B" wp14:editId="70E11032">
            <wp:simplePos x="0" y="0"/>
            <wp:positionH relativeFrom="page">
              <wp:posOffset>13335</wp:posOffset>
            </wp:positionH>
            <wp:positionV relativeFrom="paragraph">
              <wp:posOffset>-443865</wp:posOffset>
            </wp:positionV>
            <wp:extent cx="7560000" cy="6682398"/>
            <wp:effectExtent l="0" t="0" r="3175" b="4445"/>
            <wp:wrapNone/>
            <wp:docPr id="11" name="Imagem 11" descr="Uma imagem com céu, exterior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68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A7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B1C7DE" wp14:editId="053736B2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Retângulo 3" descr="retângulo branco para texto na cap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79F905" id="Retângulo 3" o:spid="_x0000_s1026" alt="retângulo branco para texto na capa" style="position:absolute;margin-left:-15.95pt;margin-top:73.85pt;width:310.15pt;height:681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" fillcolor="white [3212]" stroked="f" strokeweight="2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0"/>
      </w:tblGrid>
      <w:tr w:rsidR="00D077E9" w14:paraId="599EE4CE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77B334A" w14:textId="729A2837" w:rsidR="00D077E9" w:rsidRDefault="00D077E9" w:rsidP="00AB02A7"/>
          <w:p w14:paraId="1C6B40BA" w14:textId="058939CC" w:rsidR="00D077E9" w:rsidRDefault="00A073A5" w:rsidP="00AB02A7">
            <w:r>
              <w:rPr>
                <w:noProof/>
                <w:lang w:eastAsia="pt-PT"/>
              </w:rPr>
              <mc:AlternateContent>
                <mc:Choice Requires="wps">
                  <w:drawing>
                    <wp:inline distT="0" distB="0" distL="0" distR="0" wp14:anchorId="7C7AFE54" wp14:editId="3239FDB1">
                      <wp:extent cx="3528695" cy="2409825"/>
                      <wp:effectExtent l="0" t="0" r="0" b="0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2409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414C3C" w14:textId="5B81DF86" w:rsidR="00742723" w:rsidRDefault="00742723" w:rsidP="00A073A5">
                                  <w:pPr>
                                    <w:pStyle w:val="Ttul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  <w:lang w:bidi="pt-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  <w:lang w:bidi="pt-PT"/>
                                    </w:rPr>
                                    <w:t>COVID - 19</w:t>
                                  </w:r>
                                </w:p>
                                <w:p w14:paraId="172D82D6" w14:textId="2165B79A" w:rsidR="00A073A5" w:rsidRDefault="00742723" w:rsidP="00A073A5">
                                  <w:pPr>
                                    <w:pStyle w:val="Ttul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  <w:lang w:bidi="pt-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  <w:lang w:bidi="pt-PT"/>
                                    </w:rPr>
                                    <w:t>Desenvolvimento de Atividades de Educação Física</w:t>
                                  </w:r>
                                </w:p>
                                <w:p w14:paraId="0F5094B6" w14:textId="7C721DCC" w:rsidR="00742723" w:rsidRDefault="00742723" w:rsidP="00A073A5">
                                  <w:pPr>
                                    <w:pStyle w:val="Ttulo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  <w:lang w:bidi="pt-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  <w:lang w:bidi="pt-PT"/>
                                    </w:rPr>
                                    <w:t>(a realizar até ao retomar das atividades letivas presenciais)</w:t>
                                  </w:r>
                                </w:p>
                                <w:p w14:paraId="40EE02E3" w14:textId="77777777" w:rsidR="00742723" w:rsidRDefault="00742723" w:rsidP="00A073A5">
                                  <w:pPr>
                                    <w:pStyle w:val="Ttulo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  <w:lang w:bidi="pt-PT"/>
                                    </w:rPr>
                                  </w:pPr>
                                </w:p>
                                <w:p w14:paraId="6D342C02" w14:textId="7001C788" w:rsidR="00A073A5" w:rsidRPr="00553EDF" w:rsidRDefault="00A073A5" w:rsidP="00A073A5">
                                  <w:pPr>
                                    <w:pStyle w:val="Ttulo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</w:pPr>
                                  <w:r w:rsidRPr="00553EDF"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  <w:lang w:bidi="pt-PT"/>
                                    </w:rPr>
                                    <w:t>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C7AFE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6" type="#_x0000_t202" style="width:277.85pt;height:18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" filled="f" stroked="f" strokeweight=".5pt">
                      <v:textbox>
                        <w:txbxContent>
                          <w:p w14:paraId="56414C3C" w14:textId="5B81DF86" w:rsidR="00742723" w:rsidRDefault="00742723" w:rsidP="00A073A5">
                            <w:pPr>
                              <w:pStyle w:val="Ttulo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bidi="pt-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bidi="pt-PT"/>
                              </w:rPr>
                              <w:t>COVID - 19</w:t>
                            </w:r>
                          </w:p>
                          <w:p w14:paraId="172D82D6" w14:textId="2165B79A" w:rsidR="00A073A5" w:rsidRDefault="00742723" w:rsidP="00A073A5">
                            <w:pPr>
                              <w:pStyle w:val="Ttulo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bidi="pt-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bidi="pt-PT"/>
                              </w:rPr>
                              <w:t>Desenvolvimento de Atividades de Educação Física</w:t>
                            </w:r>
                          </w:p>
                          <w:p w14:paraId="0F5094B6" w14:textId="7C721DCC" w:rsidR="00742723" w:rsidRDefault="00742723" w:rsidP="00A073A5">
                            <w:pPr>
                              <w:pStyle w:val="Ttulo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bidi="pt-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bidi="pt-PT"/>
                              </w:rPr>
                              <w:t>(a realizar até ao retomar das atividades letivas presenciais)</w:t>
                            </w:r>
                          </w:p>
                          <w:p w14:paraId="40EE02E3" w14:textId="77777777" w:rsidR="00742723" w:rsidRDefault="00742723" w:rsidP="00A073A5">
                            <w:pPr>
                              <w:pStyle w:val="Ttulo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bidi="pt-PT"/>
                              </w:rPr>
                            </w:pPr>
                          </w:p>
                          <w:p w14:paraId="6D342C02" w14:textId="7001C788" w:rsidR="00A073A5" w:rsidRPr="00553EDF" w:rsidRDefault="00A073A5" w:rsidP="00A073A5">
                            <w:pPr>
                              <w:pStyle w:val="Ttulo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553ED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bidi="pt-PT"/>
                              </w:rPr>
                              <w:t>2020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553EDF">
              <w:rPr>
                <w:noProof/>
                <w:lang w:eastAsia="pt-PT"/>
              </w:rPr>
              <mc:AlternateContent>
                <mc:Choice Requires="wps">
                  <w:drawing>
                    <wp:inline distT="0" distB="0" distL="0" distR="0" wp14:anchorId="6447E2D1" wp14:editId="75C63D86">
                      <wp:extent cx="3528695" cy="0"/>
                      <wp:effectExtent l="0" t="19050" r="33655" b="19050"/>
                      <wp:docPr id="5" name="Conexão Reta 5" descr="separad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869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8B43AC0" id="Conexão Reta 5" o:spid="_x0000_s1026" alt="separad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77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3E7C2562" w14:textId="77777777" w:rsidTr="005E62AA">
        <w:trPr>
          <w:trHeight w:val="72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FBC8662" w14:textId="77777777" w:rsidR="00D077E9" w:rsidRDefault="00D077E9" w:rsidP="00AB02A7">
            <w:pPr>
              <w:rPr>
                <w:noProof/>
              </w:rPr>
            </w:pPr>
          </w:p>
        </w:tc>
      </w:tr>
      <w:tr w:rsidR="00D077E9" w14:paraId="155E459F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BF7ACA2FFB424609BD46200D68FE2571"/>
              </w:placeholder>
              <w15:appearance w15:val="hidden"/>
            </w:sdtPr>
            <w:sdtEndPr/>
            <w:sdtContent>
              <w:p w14:paraId="3BB2FAE4" w14:textId="11FE2BA1" w:rsidR="00D077E9" w:rsidRDefault="005E62AA" w:rsidP="00AB02A7">
                <w:r>
                  <w:rPr>
                    <w:rStyle w:val="SubttuloCarter"/>
                    <w:b w:val="0"/>
                    <w:lang w:bidi="pt-PT"/>
                  </w:rPr>
                  <w:fldChar w:fldCharType="begin"/>
                </w:r>
                <w:r>
                  <w:rPr>
                    <w:rStyle w:val="SubttuloCarter"/>
                    <w:b w:val="0"/>
                    <w:lang w:bidi="pt-PT"/>
                  </w:rPr>
                  <w:instrText xml:space="preserve"> DATE  \@ "d MMMM"  \* MERGEFORMAT </w:instrText>
                </w:r>
                <w:r>
                  <w:rPr>
                    <w:rStyle w:val="SubttuloCarter"/>
                    <w:b w:val="0"/>
                    <w:lang w:bidi="pt-PT"/>
                  </w:rPr>
                  <w:fldChar w:fldCharType="separate"/>
                </w:r>
                <w:r w:rsidR="001B5DEF">
                  <w:rPr>
                    <w:rStyle w:val="SubttuloCarter"/>
                    <w:b w:val="0"/>
                    <w:noProof/>
                    <w:lang w:bidi="pt-PT"/>
                  </w:rPr>
                  <w:t>19 março</w:t>
                </w:r>
                <w:r>
                  <w:rPr>
                    <w:rStyle w:val="SubttuloCarter"/>
                    <w:b w:val="0"/>
                    <w:lang w:bidi="pt-PT"/>
                  </w:rPr>
                  <w:fldChar w:fldCharType="end"/>
                </w:r>
                <w:r w:rsidR="00553EDF">
                  <w:rPr>
                    <w:rStyle w:val="SubttuloCarter"/>
                    <w:b w:val="0"/>
                    <w:lang w:bidi="pt-PT"/>
                  </w:rPr>
                  <w:t xml:space="preserve"> DE 2020</w:t>
                </w:r>
              </w:p>
            </w:sdtContent>
          </w:sdt>
          <w:p w14:paraId="5C4FD1F2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eastAsia="pt-PT"/>
              </w:rPr>
              <mc:AlternateContent>
                <mc:Choice Requires="wps">
                  <w:drawing>
                    <wp:inline distT="0" distB="0" distL="0" distR="0" wp14:anchorId="7A7F8135" wp14:editId="51332FCB">
                      <wp:extent cx="2124075" cy="0"/>
                      <wp:effectExtent l="0" t="19050" r="28575" b="19050"/>
                      <wp:docPr id="6" name="Conexão Reta 6" descr="separad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407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834BFFA" id="Conexão Reta 6" o:spid="_x0000_s1026" alt="separad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7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7D3617F0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1F414907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269B4851" w14:textId="77777777" w:rsidR="00D077E9" w:rsidRDefault="0055306F" w:rsidP="00AB02A7">
            <w:sdt>
              <w:sdtPr>
                <w:id w:val="-1740469667"/>
                <w:placeholder>
                  <w:docPart w:val="C84A7984557A435897451DF62D955CA7"/>
                </w:placeholder>
                <w15:appearance w15:val="hidden"/>
              </w:sdtPr>
              <w:sdtEndPr/>
              <w:sdtContent>
                <w:r w:rsidR="00553EDF">
                  <w:t>ESCOLA BÁSICA INTEGRADA ROBERTO IVENS</w:t>
                </w:r>
              </w:sdtContent>
            </w:sdt>
          </w:p>
          <w:p w14:paraId="2E321CCD" w14:textId="3F8C6702" w:rsidR="00D077E9" w:rsidRDefault="00742723" w:rsidP="00AB02A7">
            <w:r>
              <w:rPr>
                <w:lang w:bidi="pt-PT"/>
              </w:rPr>
              <w:t>Docente</w:t>
            </w:r>
            <w:r w:rsidR="00D077E9" w:rsidRPr="00B231E5">
              <w:rPr>
                <w:lang w:bidi="pt-PT"/>
              </w:rPr>
              <w:t xml:space="preserve">: </w:t>
            </w:r>
            <w:r w:rsidR="00C05D6A">
              <w:t>Jorge Dias Ferreira</w:t>
            </w:r>
          </w:p>
          <w:p w14:paraId="5387A1FD" w14:textId="77777777" w:rsidR="00D077E9" w:rsidRPr="00D86945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5CA1AF04" w14:textId="77777777" w:rsidR="00D077E9" w:rsidRDefault="00011C4C">
      <w:pPr>
        <w:spacing w:after="200"/>
      </w:pPr>
      <w:r>
        <w:rPr>
          <w:rFonts w:ascii="&amp;quot" w:hAnsi="&amp;quot"/>
          <w:noProof/>
          <w:color w:val="0056B3"/>
          <w:lang w:eastAsia="pt-PT"/>
        </w:rPr>
        <w:drawing>
          <wp:anchor distT="0" distB="0" distL="114300" distR="114300" simplePos="0" relativeHeight="251662336" behindDoc="1" locked="0" layoutInCell="1" allowOverlap="1" wp14:anchorId="1E715DE4" wp14:editId="33BD712A">
            <wp:simplePos x="0" y="0"/>
            <wp:positionH relativeFrom="column">
              <wp:posOffset>3967480</wp:posOffset>
            </wp:positionH>
            <wp:positionV relativeFrom="paragraph">
              <wp:posOffset>6696710</wp:posOffset>
            </wp:positionV>
            <wp:extent cx="2780795" cy="693447"/>
            <wp:effectExtent l="133350" t="76200" r="76835" b="125730"/>
            <wp:wrapNone/>
            <wp:docPr id="10" name="Imagem 10" descr="Escola Básica Integrada Roberto Ivens">
              <a:hlinkClick xmlns:a="http://schemas.openxmlformats.org/drawingml/2006/main" r:id="rId9" tooltip="&quot;Escola Básica Integrada Roberto Iven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ola Básica Integrada Roberto Ivens">
                      <a:hlinkClick r:id="rId9" tooltip="&quot;Escola Básica Integrada Roberto Iven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95" cy="6934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A7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B429291" wp14:editId="05AB19C0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Retângulo 2" descr="retângulo colori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47562F" id="Retângulo 2" o:spid="_x0000_s1026" alt="retângulo colorido" style="position:absolute;margin-left:-58.7pt;margin-top:525pt;width:611.1pt;height:316.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" fillcolor="#21618c [2149]" stroked="f">
                <v:fill color2="#85bde2 [1941]" rotate="t" angle="180" colors="0 #21628d;31457f #3b95d0;1 #86bee2" focus="100%" type="gradient"/>
                <w10:wrap anchory="page"/>
              </v:rect>
            </w:pict>
          </mc:Fallback>
        </mc:AlternateContent>
      </w:r>
      <w:r w:rsidR="00D077E9">
        <w:rPr>
          <w:lang w:bidi="pt-PT"/>
        </w:rPr>
        <w:br w:type="page"/>
      </w:r>
    </w:p>
    <w:p w14:paraId="75CE439C" w14:textId="5E7999EB" w:rsidR="00742723" w:rsidRDefault="00742723" w:rsidP="00742723">
      <w:pPr>
        <w:spacing w:line="360" w:lineRule="auto"/>
        <w:jc w:val="both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  <w:r w:rsidRPr="00742723">
        <w:rPr>
          <w:rFonts w:ascii="Segoe UI Emoji" w:hAnsi="Segoe UI Emoji" w:cs="Segoe UI Emoji"/>
          <w:b w:val="0"/>
          <w:bCs/>
          <w:color w:val="auto"/>
          <w:sz w:val="24"/>
          <w:szCs w:val="24"/>
        </w:rPr>
        <w:lastRenderedPageBreak/>
        <w:t>😷</w:t>
      </w:r>
      <w:r w:rsidRPr="00742723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</w:t>
      </w:r>
      <w:r w:rsidRPr="00742723">
        <w:rPr>
          <w:rFonts w:ascii="Times New Roman" w:hAnsi="Times New Roman" w:cs="Times New Roman"/>
          <w:color w:val="auto"/>
          <w:sz w:val="24"/>
          <w:szCs w:val="24"/>
        </w:rPr>
        <w:t>Covid-19: Desenvolvimento de atividades físicas para crianças e jovens alunos em casa</w:t>
      </w:r>
      <w:r w:rsidRPr="00742723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</w:t>
      </w:r>
    </w:p>
    <w:p w14:paraId="1E687CA5" w14:textId="0B0A0269" w:rsidR="00742723" w:rsidRDefault="00742723" w:rsidP="00742723">
      <w:pPr>
        <w:spacing w:line="360" w:lineRule="auto"/>
        <w:jc w:val="both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</w:p>
    <w:p w14:paraId="216D8F42" w14:textId="3D4C85F1" w:rsidR="00511DA4" w:rsidRDefault="00742723" w:rsidP="00742723">
      <w:pPr>
        <w:spacing w:line="360" w:lineRule="auto"/>
        <w:jc w:val="both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Até ao retomar das atividades letivas presenciais os alunos deve</w:t>
      </w:r>
      <w:r w:rsidR="00511DA4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m-se manter fisicamente ativos adaptando as atividades de acordo com os espaços e materiais disponíveis em sua casa. </w:t>
      </w:r>
    </w:p>
    <w:p w14:paraId="497A23BF" w14:textId="77777777" w:rsidR="00DC2568" w:rsidRDefault="00DC2568" w:rsidP="00DC2568">
      <w:pPr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1F60D54C" w14:textId="69D465ED" w:rsidR="00511DA4" w:rsidRDefault="00511DA4" w:rsidP="00DC2568">
      <w:pPr>
        <w:spacing w:line="360" w:lineRule="auto"/>
        <w:jc w:val="center"/>
        <w:rPr>
          <w:rFonts w:ascii="Segoe UI Emoji" w:hAnsi="Segoe UI Emoji" w:cs="Segoe UI Emoji"/>
          <w:b w:val="0"/>
          <w:bCs/>
          <w:color w:val="auto"/>
          <w:sz w:val="24"/>
          <w:szCs w:val="24"/>
        </w:rPr>
      </w:pPr>
      <w:r w:rsidRPr="00511DA4">
        <w:rPr>
          <w:rFonts w:ascii="Times New Roman" w:hAnsi="Times New Roman" w:cs="Times New Roman"/>
          <w:color w:val="auto"/>
          <w:sz w:val="24"/>
          <w:szCs w:val="24"/>
        </w:rPr>
        <w:t>Todas as atividades deverão ser realizadas de forma moderada a vigorosa por um período de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511DA4">
        <w:rPr>
          <w:rFonts w:ascii="Times New Roman" w:hAnsi="Times New Roman" w:cs="Times New Roman"/>
          <w:color w:val="auto"/>
          <w:sz w:val="24"/>
          <w:szCs w:val="24"/>
        </w:rPr>
        <w:t xml:space="preserve"> pelo menos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1E0B66">
        <w:rPr>
          <w:rFonts w:ascii="Times New Roman" w:hAnsi="Times New Roman" w:cs="Times New Roman"/>
          <w:color w:val="auto"/>
          <w:sz w:val="24"/>
          <w:szCs w:val="24"/>
        </w:rPr>
        <w:t xml:space="preserve"> 45</w:t>
      </w:r>
      <w:r w:rsidRPr="00511DA4">
        <w:rPr>
          <w:rFonts w:ascii="Times New Roman" w:hAnsi="Times New Roman" w:cs="Times New Roman"/>
          <w:color w:val="auto"/>
          <w:sz w:val="24"/>
          <w:szCs w:val="24"/>
        </w:rPr>
        <w:t xml:space="preserve"> minutos diários</w:t>
      </w:r>
      <w:r w:rsidR="001E0B66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963438F" w14:textId="137D4036" w:rsidR="00DC2568" w:rsidRPr="00511DA4" w:rsidRDefault="00DC2568" w:rsidP="00DC2568">
      <w:pPr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02DF9D2E" w14:textId="61619AF7" w:rsidR="00B3116A" w:rsidRDefault="00742723" w:rsidP="00742723">
      <w:pPr>
        <w:spacing w:line="360" w:lineRule="auto"/>
        <w:jc w:val="both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  <w:r w:rsidRPr="00DC2568">
        <w:rPr>
          <w:rFonts w:ascii="Times New Roman" w:hAnsi="Times New Roman" w:cs="Times New Roman"/>
          <w:color w:val="auto"/>
          <w:sz w:val="24"/>
          <w:szCs w:val="24"/>
        </w:rPr>
        <w:t>Quem tiver um espaço exterior</w:t>
      </w:r>
      <w:r w:rsidRPr="00742723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</w:t>
      </w:r>
      <w:r w:rsidR="00511DA4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(dependendo da dimensão e piso) deverá alternar entre: caminhar a passo rápido</w:t>
      </w:r>
      <w:r w:rsidR="00DC2568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,</w:t>
      </w:r>
      <w:r w:rsidR="00511DA4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</w:t>
      </w:r>
      <w:r w:rsidRPr="00742723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correr, andar de bicicleta, patinar,</w:t>
      </w:r>
      <w:r w:rsid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andar de </w:t>
      </w:r>
      <w:proofErr w:type="gramStart"/>
      <w:r w:rsid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skate</w:t>
      </w:r>
      <w:proofErr w:type="gramEnd"/>
      <w:r w:rsid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ou de trotinete,</w:t>
      </w:r>
      <w:r w:rsidRPr="00742723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realizar exercícios com bola</w:t>
      </w:r>
      <w:r w:rsidR="001E0B66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, com raquete,</w:t>
      </w:r>
      <w:r w:rsidR="00511DA4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(repetir os realizados nas aulas de Educação </w:t>
      </w:r>
      <w:r w:rsidR="00DC2568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F</w:t>
      </w:r>
      <w:r w:rsidR="00511DA4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ísica)</w:t>
      </w:r>
      <w:r w:rsidRPr="00742723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, </w:t>
      </w:r>
      <w:r w:rsidR="001E0B66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saltar à cord</w:t>
      </w:r>
      <w:r w:rsid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a, jogar a macaca, ao macaquinho do chines, cabra cega, queimado livre, </w:t>
      </w:r>
      <w:proofErr w:type="spellStart"/>
      <w:r w:rsid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etc</w:t>
      </w:r>
      <w:proofErr w:type="spellEnd"/>
      <w:r w:rsid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(boas atividade para realizar com os encarregados de educação e irmãos) dançar, rolar sobre si mesmo.</w:t>
      </w:r>
    </w:p>
    <w:p w14:paraId="048F899D" w14:textId="77777777" w:rsidR="001E0B66" w:rsidRDefault="001E0B66" w:rsidP="00742723">
      <w:pPr>
        <w:spacing w:line="360" w:lineRule="auto"/>
        <w:jc w:val="both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P</w:t>
      </w:r>
      <w:r w:rsidR="00511DA4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oderão realizar um circuito </w:t>
      </w:r>
      <w:r w:rsidR="00DC2568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com várias destas a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tividades alternando entre elas, por exemplo:</w:t>
      </w:r>
    </w:p>
    <w:p w14:paraId="2A0E55E2" w14:textId="7D9703AA" w:rsidR="00EC053C" w:rsidRPr="001B50EB" w:rsidRDefault="001E0B66" w:rsidP="001B50EB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  <w:r w:rsidRP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5 </w:t>
      </w:r>
      <w:proofErr w:type="gramStart"/>
      <w:r w:rsidRP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minutos</w:t>
      </w:r>
      <w:proofErr w:type="gramEnd"/>
      <w:r w:rsidRP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a correr + 10</w:t>
      </w:r>
      <w:r w:rsidR="00DC2568" w:rsidRP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minutos de exercícios com bola </w:t>
      </w:r>
      <w:r w:rsidRP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+ 15</w:t>
      </w:r>
      <w:r w:rsidR="00DC2568" w:rsidRP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mi</w:t>
      </w:r>
      <w:r w:rsid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nutos a andar de bicicleta/skate /</w:t>
      </w:r>
      <w:r w:rsidR="00DC2568" w:rsidRP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patinar + 1</w:t>
      </w:r>
      <w:r w:rsid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5 minutos jogo da macaca. No final realizar sempre os alongamentos.</w:t>
      </w:r>
    </w:p>
    <w:p w14:paraId="6F27294A" w14:textId="7F36B77C" w:rsidR="00EC053C" w:rsidRDefault="00EC053C" w:rsidP="00742723">
      <w:pPr>
        <w:spacing w:line="360" w:lineRule="auto"/>
        <w:jc w:val="both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</w:p>
    <w:p w14:paraId="6003BD4A" w14:textId="7A8545D2" w:rsidR="002E39B6" w:rsidRDefault="00EC053C" w:rsidP="00742723">
      <w:pPr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C053C">
        <w:rPr>
          <w:rFonts w:ascii="Times New Roman" w:hAnsi="Times New Roman" w:cs="Times New Roman"/>
          <w:color w:val="auto"/>
          <w:sz w:val="24"/>
          <w:szCs w:val="24"/>
        </w:rPr>
        <w:t>Quem não tiver um espaço exterior</w:t>
      </w: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poderá desviar algumas mobílias, se o enc</w:t>
      </w:r>
      <w:r w:rsidR="001B50EB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arregado de educação o permitir</w:t>
      </w:r>
      <w:r w:rsidRPr="002E39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r w:rsidR="002E39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e </w:t>
      </w:r>
      <w:r w:rsidRPr="002E39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poderá realizar: </w:t>
      </w:r>
      <w:r w:rsidR="002E39B6" w:rsidRPr="002E39B6">
        <w:rPr>
          <w:rFonts w:ascii="Times New Roman" w:hAnsi="Times New Roman" w:cs="Times New Roman"/>
          <w:b w:val="0"/>
          <w:color w:val="auto"/>
          <w:sz w:val="24"/>
          <w:szCs w:val="24"/>
        </w:rPr>
        <w:t>corrida no mesmo lugar</w:t>
      </w:r>
      <w:r w:rsidR="002E39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proofErr w:type="spellStart"/>
      <w:r w:rsidR="002E39B6">
        <w:rPr>
          <w:rFonts w:ascii="Times New Roman" w:hAnsi="Times New Roman" w:cs="Times New Roman"/>
          <w:b w:val="0"/>
          <w:color w:val="auto"/>
          <w:sz w:val="24"/>
          <w:szCs w:val="24"/>
        </w:rPr>
        <w:t>skipping</w:t>
      </w:r>
      <w:proofErr w:type="spellEnd"/>
      <w:r w:rsidR="002E39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baixo/alto)</w:t>
      </w:r>
      <w:r w:rsidR="002E39B6" w:rsidRPr="002E39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r w:rsidR="002E39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bicicleta imaginária (deitado de costas realizar </w:t>
      </w:r>
      <w:r w:rsidR="00534F1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o </w:t>
      </w:r>
      <w:r w:rsidR="002E39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movimento) </w:t>
      </w:r>
      <w:proofErr w:type="spellStart"/>
      <w:r w:rsidR="002E39B6">
        <w:rPr>
          <w:rFonts w:ascii="Times New Roman" w:hAnsi="Times New Roman" w:cs="Times New Roman"/>
          <w:b w:val="0"/>
          <w:color w:val="auto"/>
          <w:sz w:val="24"/>
          <w:szCs w:val="24"/>
        </w:rPr>
        <w:t>jumping</w:t>
      </w:r>
      <w:proofErr w:type="spellEnd"/>
      <w:r w:rsidR="002E39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="002E39B6">
        <w:rPr>
          <w:rFonts w:ascii="Times New Roman" w:hAnsi="Times New Roman" w:cs="Times New Roman"/>
          <w:b w:val="0"/>
          <w:color w:val="auto"/>
          <w:sz w:val="24"/>
          <w:szCs w:val="24"/>
        </w:rPr>
        <w:t>jacks</w:t>
      </w:r>
      <w:proofErr w:type="spellEnd"/>
      <w:r w:rsidR="002E39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(afas</w:t>
      </w:r>
      <w:r w:rsidR="001B50EB">
        <w:rPr>
          <w:rFonts w:ascii="Times New Roman" w:hAnsi="Times New Roman" w:cs="Times New Roman"/>
          <w:b w:val="0"/>
          <w:color w:val="auto"/>
          <w:sz w:val="24"/>
          <w:szCs w:val="24"/>
        </w:rPr>
        <w:t>ta/junta pernas e braços),</w:t>
      </w:r>
      <w:r w:rsidR="002E39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C42B5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saltar à corda, </w:t>
      </w:r>
      <w:r w:rsidR="002E39B6">
        <w:rPr>
          <w:rFonts w:ascii="Times New Roman" w:hAnsi="Times New Roman" w:cs="Times New Roman"/>
          <w:b w:val="0"/>
          <w:color w:val="auto"/>
          <w:sz w:val="24"/>
          <w:szCs w:val="24"/>
        </w:rPr>
        <w:t>agachamentos</w:t>
      </w:r>
      <w:r w:rsidR="001B50E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proofErr w:type="spellStart"/>
      <w:r w:rsidR="001B50EB">
        <w:rPr>
          <w:rFonts w:ascii="Times New Roman" w:hAnsi="Times New Roman" w:cs="Times New Roman"/>
          <w:b w:val="0"/>
          <w:color w:val="auto"/>
          <w:sz w:val="24"/>
          <w:szCs w:val="24"/>
        </w:rPr>
        <w:t>afundos</w:t>
      </w:r>
      <w:proofErr w:type="spellEnd"/>
      <w:r w:rsidR="001B50E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r w:rsidR="002E39B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subir/descer escadas ou um banco/cadeira, </w:t>
      </w:r>
      <w:r w:rsidR="00C42B5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dançar, </w:t>
      </w:r>
      <w:r w:rsidR="001B50EB">
        <w:rPr>
          <w:rFonts w:ascii="Times New Roman" w:hAnsi="Times New Roman" w:cs="Times New Roman"/>
          <w:b w:val="0"/>
          <w:color w:val="auto"/>
          <w:sz w:val="24"/>
          <w:szCs w:val="24"/>
        </w:rPr>
        <w:t>equilibrar a bola na raquete, dar toques de sustentação com a bola na raquete, dar toques de sustentação com a bola acima da cabeça</w:t>
      </w:r>
      <w:r w:rsidR="00C80AF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r w:rsidR="00C42B5F">
        <w:rPr>
          <w:rFonts w:ascii="Times New Roman" w:hAnsi="Times New Roman" w:cs="Times New Roman"/>
          <w:b w:val="0"/>
          <w:color w:val="auto"/>
          <w:sz w:val="24"/>
          <w:szCs w:val="24"/>
        </w:rPr>
        <w:t>etc.</w:t>
      </w:r>
    </w:p>
    <w:p w14:paraId="5EB80803" w14:textId="77777777" w:rsidR="00C80AF7" w:rsidRDefault="00C42134" w:rsidP="00742723">
      <w:pPr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656190" behindDoc="1" locked="0" layoutInCell="1" allowOverlap="1" wp14:anchorId="426D1DD6" wp14:editId="02F2E77B">
                <wp:simplePos x="0" y="0"/>
                <wp:positionH relativeFrom="column">
                  <wp:posOffset>3282315</wp:posOffset>
                </wp:positionH>
                <wp:positionV relativeFrom="paragraph">
                  <wp:posOffset>774700</wp:posOffset>
                </wp:positionV>
                <wp:extent cx="3067050" cy="2844800"/>
                <wp:effectExtent l="0" t="0" r="0" b="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2844800"/>
                          <a:chOff x="0" y="0"/>
                          <a:chExt cx="3067050" cy="2607310"/>
                        </a:xfrm>
                      </wpg:grpSpPr>
                      <pic:pic xmlns:pic="http://schemas.openxmlformats.org/drawingml/2006/picture">
                        <pic:nvPicPr>
                          <pic:cNvPr id="7" name="Imagem 7" descr="Resultado de imagem para exercicios fisicos em casa">
                            <a:hlinkClick r:id="rId12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60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etângulo 13"/>
                        <wps:cNvSpPr/>
                        <wps:spPr>
                          <a:xfrm>
                            <a:off x="1416050" y="1752600"/>
                            <a:ext cx="147320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19EF57" id="Agrupar 15" o:spid="_x0000_s1026" style="position:absolute;margin-left:258.45pt;margin-top:61pt;width:241.5pt;height:224pt;z-index:-251660290;mso-height-relative:margin" coordsize="30670,26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7" type="#_x0000_t75" alt="Resultado de imagem para exercicios fisicos em casa" href="https://www.google.pt/url?sa=i&amp;url=https%3A%2F%2Fwww.ecycle.com.br%2F3799-treino-hiit.html&amp;psig=AOvVaw1UIFjLm712Bkq2NjAkSRP1&amp;ust=1584613442166000&amp;source=images&amp;cd=vfe&amp;ved=0CAIQjRxqFwoTCPi6gsjoo-gCFQAAAAAdAAAAABBV" target="&quot;_blank&quot;" style="position:absolute;width:30670;height:26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" o:button="t">
                  <v:fill o:detectmouseclick="t"/>
                  <v:imagedata r:id="rId14" o:title="Resultado de imagem para exercicios fisicos em casa"/>
                </v:shape>
                <v:rect id="Retângulo 13" o:spid="_x0000_s1028" style="position:absolute;left:14160;top:17526;width:14732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" fillcolor="white [3201]" stroked="f" strokeweight="2pt"/>
              </v:group>
            </w:pict>
          </mc:Fallback>
        </mc:AlternateContent>
      </w:r>
      <w:r w:rsidR="00C42B5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gramStart"/>
      <w:r w:rsidR="00C42B5F">
        <w:rPr>
          <w:rFonts w:ascii="Times New Roman" w:hAnsi="Times New Roman" w:cs="Times New Roman"/>
          <w:b w:val="0"/>
          <w:color w:val="auto"/>
          <w:sz w:val="24"/>
          <w:szCs w:val="24"/>
        </w:rPr>
        <w:t>poderão</w:t>
      </w:r>
      <w:proofErr w:type="gramEnd"/>
      <w:r w:rsidR="00C42B5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realizar um circuito com várias destas at</w:t>
      </w:r>
      <w:r w:rsidR="00C80AF7">
        <w:rPr>
          <w:rFonts w:ascii="Times New Roman" w:hAnsi="Times New Roman" w:cs="Times New Roman"/>
          <w:b w:val="0"/>
          <w:color w:val="auto"/>
          <w:sz w:val="24"/>
          <w:szCs w:val="24"/>
        </w:rPr>
        <w:t>ividades alternando entre elas, por exemplo:</w:t>
      </w:r>
    </w:p>
    <w:p w14:paraId="6EF2BA93" w14:textId="6F7365DA" w:rsidR="00C42B5F" w:rsidRPr="00C80AF7" w:rsidRDefault="00C80AF7" w:rsidP="00C80AF7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5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minutos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 correr no mesmo lugar, 1 minuto de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jumping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jacks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+ 15 minutos de dança + 10 minutos dar toques sustentação com a bola</w:t>
      </w:r>
      <w:r w:rsidR="00C42B5F" w:rsidRPr="00C80AF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+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10 minutos de andar de bicicleta imaginaria + 4 minutos de alongamentos.</w:t>
      </w:r>
    </w:p>
    <w:p w14:paraId="3DD45DB8" w14:textId="1866110F" w:rsidR="00511DA4" w:rsidRDefault="00DC2568" w:rsidP="00742723">
      <w:pPr>
        <w:spacing w:line="360" w:lineRule="auto"/>
        <w:jc w:val="both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</w:t>
      </w:r>
    </w:p>
    <w:p w14:paraId="19B8405E" w14:textId="0F5EDED3" w:rsidR="00C42134" w:rsidRDefault="00C42134" w:rsidP="00742723">
      <w:pPr>
        <w:spacing w:line="36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7324B0">
        <w:rPr>
          <w:rFonts w:ascii="Times New Roman" w:hAnsi="Times New Roman" w:cs="Times New Roman"/>
          <w:color w:val="auto"/>
          <w:sz w:val="20"/>
          <w:szCs w:val="20"/>
        </w:rPr>
        <w:t>Exemplos que poderão seguir também na Internet:</w:t>
      </w:r>
    </w:p>
    <w:p w14:paraId="391746E5" w14:textId="35025099" w:rsidR="00C80AF7" w:rsidRDefault="00C80AF7" w:rsidP="00742723">
      <w:pPr>
        <w:spacing w:line="360" w:lineRule="auto"/>
        <w:jc w:val="both"/>
        <w:rPr>
          <w:rStyle w:val="Hiperligao"/>
          <w:rFonts w:ascii="Times New Roman" w:hAnsi="Times New Roman" w:cs="Times New Roman"/>
          <w:sz w:val="20"/>
          <w:szCs w:val="20"/>
        </w:rPr>
      </w:pPr>
      <w:hyperlink r:id="rId15" w:history="1">
        <w:r w:rsidRPr="00C80AF7">
          <w:rPr>
            <w:rStyle w:val="Hiperligao"/>
            <w:rFonts w:ascii="Times New Roman" w:hAnsi="Times New Roman" w:cs="Times New Roman"/>
            <w:sz w:val="20"/>
            <w:szCs w:val="20"/>
          </w:rPr>
          <w:t>https://www.youtube.com/watch?v=7FXCaAG9gsg</w:t>
        </w:r>
      </w:hyperlink>
    </w:p>
    <w:p w14:paraId="4C767609" w14:textId="52F52D7C" w:rsidR="00C80AF7" w:rsidRPr="00C80AF7" w:rsidRDefault="00C80AF7" w:rsidP="00742723">
      <w:pPr>
        <w:spacing w:line="360" w:lineRule="auto"/>
        <w:jc w:val="both"/>
        <w:rPr>
          <w:rStyle w:val="Hiperligao"/>
          <w:rFonts w:ascii="Times New Roman" w:hAnsi="Times New Roman" w:cs="Times New Roman"/>
          <w:sz w:val="20"/>
          <w:szCs w:val="20"/>
        </w:rPr>
      </w:pPr>
      <w:hyperlink r:id="rId16" w:history="1">
        <w:r w:rsidRPr="00C80AF7">
          <w:rPr>
            <w:rStyle w:val="Hiperligao"/>
            <w:rFonts w:ascii="Times New Roman" w:hAnsi="Times New Roman" w:cs="Times New Roman"/>
            <w:sz w:val="20"/>
            <w:szCs w:val="20"/>
          </w:rPr>
          <w:t>https://www.youtube.com/watch?v=KVE-T2_vLpY</w:t>
        </w:r>
      </w:hyperlink>
    </w:p>
    <w:p w14:paraId="304E2946" w14:textId="52B67EAE" w:rsidR="00C42134" w:rsidRPr="007324B0" w:rsidRDefault="0055306F" w:rsidP="00742723">
      <w:pPr>
        <w:spacing w:line="36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hyperlink r:id="rId17" w:history="1">
        <w:r w:rsidR="00C42134" w:rsidRPr="007324B0">
          <w:rPr>
            <w:rStyle w:val="Hiperligao"/>
            <w:rFonts w:ascii="Times New Roman" w:hAnsi="Times New Roman" w:cs="Times New Roman"/>
            <w:sz w:val="20"/>
            <w:szCs w:val="20"/>
          </w:rPr>
          <w:t>https://www.youtube.com/watch?v=x_9L5_A6Ww4</w:t>
        </w:r>
      </w:hyperlink>
    </w:p>
    <w:p w14:paraId="3AE97A50" w14:textId="4612CCCF" w:rsidR="00C42134" w:rsidRPr="007324B0" w:rsidRDefault="0055306F" w:rsidP="00742723">
      <w:pPr>
        <w:spacing w:line="36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hyperlink r:id="rId18" w:history="1">
        <w:r w:rsidR="00C42134" w:rsidRPr="007324B0">
          <w:rPr>
            <w:rStyle w:val="Hiperligao"/>
            <w:rFonts w:ascii="Times New Roman" w:hAnsi="Times New Roman" w:cs="Times New Roman"/>
            <w:sz w:val="20"/>
            <w:szCs w:val="20"/>
          </w:rPr>
          <w:t>https://www.youtube.com/watch?v=3_oIssULEk0</w:t>
        </w:r>
      </w:hyperlink>
    </w:p>
    <w:p w14:paraId="007B0E27" w14:textId="3E0100D4" w:rsidR="00C42134" w:rsidRPr="007324B0" w:rsidRDefault="0055306F" w:rsidP="00742723">
      <w:pPr>
        <w:spacing w:line="36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hyperlink r:id="rId19" w:history="1">
        <w:r w:rsidR="00C42134" w:rsidRPr="007324B0">
          <w:rPr>
            <w:rStyle w:val="Hiperligao"/>
            <w:rFonts w:ascii="Times New Roman" w:hAnsi="Times New Roman" w:cs="Times New Roman"/>
            <w:sz w:val="20"/>
            <w:szCs w:val="20"/>
          </w:rPr>
          <w:t>https://www.youtube.com/watch?v=bIthHcAxehg</w:t>
        </w:r>
      </w:hyperlink>
    </w:p>
    <w:p w14:paraId="4F035CAF" w14:textId="1C28595E" w:rsidR="002E6A72" w:rsidRPr="007324B0" w:rsidRDefault="00117D93" w:rsidP="00742723">
      <w:pPr>
        <w:spacing w:line="36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7324B0">
        <w:rPr>
          <w:rFonts w:ascii="Times New Roman" w:hAnsi="Times New Roman" w:cs="Times New Roman"/>
          <w:noProof/>
          <w:color w:val="auto"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232B69B" wp14:editId="33046897">
                <wp:simplePos x="0" y="0"/>
                <wp:positionH relativeFrom="column">
                  <wp:posOffset>4968240</wp:posOffset>
                </wp:positionH>
                <wp:positionV relativeFrom="paragraph">
                  <wp:posOffset>93980</wp:posOffset>
                </wp:positionV>
                <wp:extent cx="1552575" cy="1171575"/>
                <wp:effectExtent l="0" t="0" r="28575" b="2857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171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91FEB" w14:textId="3B384E85" w:rsidR="007324B0" w:rsidRPr="00150055" w:rsidRDefault="007324B0" w:rsidP="007324B0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50055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Não esquecer</w:t>
                            </w:r>
                            <w:r w:rsidR="00150055" w:rsidRPr="00150055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  <w:r w:rsidR="00150055" w:rsidRPr="00150055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r</w:t>
                            </w:r>
                            <w:r w:rsidRPr="00150055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auto"/>
                                <w:sz w:val="20"/>
                                <w:szCs w:val="20"/>
                              </w:rPr>
                              <w:t>ealizar sempre alongamentos no final</w:t>
                            </w:r>
                            <w:r w:rsidR="00150055" w:rsidRPr="00150055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 w:rsidRPr="00150055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beber </w:t>
                            </w:r>
                            <w:r w:rsidR="00150055" w:rsidRPr="00150055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muita </w:t>
                            </w:r>
                            <w:r w:rsidRPr="00150055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auto"/>
                                <w:sz w:val="20"/>
                                <w:szCs w:val="20"/>
                              </w:rPr>
                              <w:t>água</w:t>
                            </w:r>
                            <w:r w:rsidR="00150055" w:rsidRPr="00150055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e manter uma alimentação saudável!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2B69B" id="Caixa de Texto 2" o:spid="_x0000_s1027" type="#_x0000_t202" style="position:absolute;left:0;text-align:left;margin-left:391.2pt;margin-top:7.4pt;width:122.25pt;height:9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" fillcolor="white [3201]" strokecolor="#3592cf [3205]" strokeweight="2pt">
                <v:textbox>
                  <w:txbxContent>
                    <w:p w14:paraId="75491FEB" w14:textId="3B384E85" w:rsidR="007324B0" w:rsidRPr="00150055" w:rsidRDefault="007324B0" w:rsidP="007324B0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 w:val="0"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150055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Não esquecer</w:t>
                      </w:r>
                      <w:r w:rsidR="00150055" w:rsidRPr="00150055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:</w:t>
                      </w:r>
                      <w:r w:rsidR="00150055" w:rsidRPr="00150055">
                        <w:rPr>
                          <w:rFonts w:ascii="Times New Roman" w:hAnsi="Times New Roman" w:cs="Times New Roman"/>
                          <w:b w:val="0"/>
                          <w:bCs/>
                          <w:color w:val="auto"/>
                          <w:sz w:val="20"/>
                          <w:szCs w:val="20"/>
                        </w:rPr>
                        <w:t xml:space="preserve"> r</w:t>
                      </w:r>
                      <w:r w:rsidRPr="00150055">
                        <w:rPr>
                          <w:rFonts w:ascii="Times New Roman" w:hAnsi="Times New Roman" w:cs="Times New Roman"/>
                          <w:b w:val="0"/>
                          <w:bCs/>
                          <w:color w:val="auto"/>
                          <w:sz w:val="20"/>
                          <w:szCs w:val="20"/>
                        </w:rPr>
                        <w:t>ealizar sempre alongamentos no final</w:t>
                      </w:r>
                      <w:r w:rsidR="00150055" w:rsidRPr="00150055">
                        <w:rPr>
                          <w:rFonts w:ascii="Times New Roman" w:hAnsi="Times New Roman" w:cs="Times New Roman"/>
                          <w:b w:val="0"/>
                          <w:bCs/>
                          <w:color w:val="auto"/>
                          <w:sz w:val="20"/>
                          <w:szCs w:val="20"/>
                        </w:rPr>
                        <w:t>,</w:t>
                      </w:r>
                      <w:r w:rsidRPr="00150055">
                        <w:rPr>
                          <w:rFonts w:ascii="Times New Roman" w:hAnsi="Times New Roman" w:cs="Times New Roman"/>
                          <w:b w:val="0"/>
                          <w:bCs/>
                          <w:color w:val="auto"/>
                          <w:sz w:val="20"/>
                          <w:szCs w:val="20"/>
                        </w:rPr>
                        <w:t xml:space="preserve"> beber </w:t>
                      </w:r>
                      <w:r w:rsidR="00150055" w:rsidRPr="00150055">
                        <w:rPr>
                          <w:rFonts w:ascii="Times New Roman" w:hAnsi="Times New Roman" w:cs="Times New Roman"/>
                          <w:b w:val="0"/>
                          <w:bCs/>
                          <w:color w:val="auto"/>
                          <w:sz w:val="20"/>
                          <w:szCs w:val="20"/>
                        </w:rPr>
                        <w:t xml:space="preserve">muita </w:t>
                      </w:r>
                      <w:r w:rsidRPr="00150055">
                        <w:rPr>
                          <w:rFonts w:ascii="Times New Roman" w:hAnsi="Times New Roman" w:cs="Times New Roman"/>
                          <w:b w:val="0"/>
                          <w:bCs/>
                          <w:color w:val="auto"/>
                          <w:sz w:val="20"/>
                          <w:szCs w:val="20"/>
                        </w:rPr>
                        <w:t>água</w:t>
                      </w:r>
                      <w:r w:rsidR="00150055" w:rsidRPr="00150055">
                        <w:rPr>
                          <w:rFonts w:ascii="Times New Roman" w:hAnsi="Times New Roman" w:cs="Times New Roman"/>
                          <w:b w:val="0"/>
                          <w:bCs/>
                          <w:color w:val="auto"/>
                          <w:sz w:val="20"/>
                          <w:szCs w:val="20"/>
                        </w:rPr>
                        <w:t xml:space="preserve"> e manter uma alimentação saudável!</w:t>
                      </w:r>
                    </w:p>
                  </w:txbxContent>
                </v:textbox>
              </v:shape>
            </w:pict>
          </mc:Fallback>
        </mc:AlternateContent>
      </w:r>
      <w:hyperlink r:id="rId20" w:history="1">
        <w:r w:rsidR="002E6A72" w:rsidRPr="007324B0">
          <w:rPr>
            <w:rStyle w:val="Hiperligao"/>
            <w:rFonts w:ascii="Times New Roman" w:hAnsi="Times New Roman" w:cs="Times New Roman"/>
            <w:sz w:val="20"/>
            <w:szCs w:val="20"/>
          </w:rPr>
          <w:t>https://www.youtube.com/watch?v=ymigWt5TOV8</w:t>
        </w:r>
      </w:hyperlink>
    </w:p>
    <w:p w14:paraId="0D4587BC" w14:textId="663E298F" w:rsidR="007324B0" w:rsidRPr="007324B0" w:rsidRDefault="007324B0" w:rsidP="00742723">
      <w:pPr>
        <w:spacing w:line="360" w:lineRule="auto"/>
        <w:jc w:val="both"/>
        <w:rPr>
          <w:rFonts w:ascii="Times New Roman" w:hAnsi="Times New Roman" w:cs="Times New Roman"/>
          <w:b w:val="0"/>
          <w:bCs/>
          <w:color w:val="auto"/>
          <w:sz w:val="20"/>
          <w:szCs w:val="20"/>
        </w:rPr>
      </w:pPr>
    </w:p>
    <w:p w14:paraId="41AAC1D6" w14:textId="28E28206" w:rsidR="002E6A72" w:rsidRDefault="007324B0" w:rsidP="007324B0">
      <w:pPr>
        <w:spacing w:line="360" w:lineRule="auto"/>
        <w:ind w:right="450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117D93">
        <w:rPr>
          <w:rFonts w:ascii="Times New Roman" w:hAnsi="Times New Roman" w:cs="Times New Roman"/>
          <w:color w:val="auto"/>
          <w:sz w:val="24"/>
          <w:szCs w:val="24"/>
        </w:rPr>
        <w:t xml:space="preserve">igam </w:t>
      </w:r>
      <w:bookmarkStart w:id="0" w:name="_GoBack"/>
      <w:bookmarkEnd w:id="0"/>
      <w:r w:rsidRPr="007324B0">
        <w:rPr>
          <w:rFonts w:ascii="Times New Roman" w:hAnsi="Times New Roman" w:cs="Times New Roman"/>
          <w:color w:val="auto"/>
          <w:sz w:val="24"/>
          <w:szCs w:val="24"/>
        </w:rPr>
        <w:t>as recomendações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da D</w:t>
      </w:r>
      <w:r w:rsidR="00117D93">
        <w:rPr>
          <w:rFonts w:ascii="Times New Roman" w:hAnsi="Times New Roman" w:cs="Times New Roman"/>
          <w:color w:val="auto"/>
          <w:sz w:val="24"/>
          <w:szCs w:val="24"/>
        </w:rPr>
        <w:t xml:space="preserve">GS e DRS. </w:t>
      </w:r>
    </w:p>
    <w:p w14:paraId="19A8789C" w14:textId="7D95F3EE" w:rsidR="00534F1B" w:rsidRPr="00150055" w:rsidRDefault="00534F1B" w:rsidP="007324B0">
      <w:pPr>
        <w:spacing w:line="360" w:lineRule="auto"/>
        <w:ind w:right="4505"/>
        <w:jc w:val="both"/>
        <w:rPr>
          <w:rFonts w:ascii="Times New Roman" w:hAnsi="Times New Roman" w:cs="Times New Roman"/>
          <w:b w:val="0"/>
          <w:bCs/>
          <w:i/>
          <w:iCs/>
          <w:color w:val="auto"/>
          <w:sz w:val="24"/>
          <w:szCs w:val="24"/>
        </w:rPr>
      </w:pPr>
      <w:r w:rsidRPr="00150055">
        <w:rPr>
          <w:rFonts w:ascii="Times New Roman" w:hAnsi="Times New Roman" w:cs="Times New Roman"/>
          <w:b w:val="0"/>
          <w:bCs/>
          <w:i/>
          <w:iCs/>
          <w:color w:val="auto"/>
          <w:sz w:val="24"/>
          <w:szCs w:val="24"/>
        </w:rPr>
        <w:t>O prof. de Ed.</w:t>
      </w:r>
      <w:r w:rsidR="007A70B3">
        <w:rPr>
          <w:rFonts w:ascii="Times New Roman" w:hAnsi="Times New Roman" w:cs="Times New Roman"/>
          <w:b w:val="0"/>
          <w:bCs/>
          <w:i/>
          <w:iCs/>
          <w:color w:val="auto"/>
          <w:sz w:val="24"/>
          <w:szCs w:val="24"/>
        </w:rPr>
        <w:t xml:space="preserve"> Física – Jorge Dias Ferreira</w:t>
      </w:r>
    </w:p>
    <w:sectPr w:rsidR="00534F1B" w:rsidRPr="00150055" w:rsidSect="00521D89">
      <w:headerReference w:type="default" r:id="rId21"/>
      <w:footerReference w:type="default" r:id="rId22"/>
      <w:pgSz w:w="11906" w:h="16838" w:code="9"/>
      <w:pgMar w:top="720" w:right="936" w:bottom="720" w:left="936" w:header="0" w:footer="289" w:gutter="0"/>
      <w:pgNumType w:start="0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F275B2" w14:textId="77777777" w:rsidR="0055306F" w:rsidRDefault="0055306F">
      <w:r>
        <w:separator/>
      </w:r>
    </w:p>
    <w:p w14:paraId="659A1510" w14:textId="77777777" w:rsidR="0055306F" w:rsidRDefault="0055306F"/>
  </w:endnote>
  <w:endnote w:type="continuationSeparator" w:id="0">
    <w:p w14:paraId="69568C5E" w14:textId="77777777" w:rsidR="0055306F" w:rsidRDefault="0055306F">
      <w:r>
        <w:continuationSeparator/>
      </w:r>
    </w:p>
    <w:p w14:paraId="3853DDD2" w14:textId="77777777" w:rsidR="0055306F" w:rsidRDefault="005530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C299C" w14:textId="1B50A91C" w:rsidR="00DF027C" w:rsidRDefault="00DF027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E6A6A2" w14:textId="77777777" w:rsidR="0055306F" w:rsidRDefault="0055306F">
      <w:r>
        <w:separator/>
      </w:r>
    </w:p>
    <w:p w14:paraId="4793750F" w14:textId="77777777" w:rsidR="0055306F" w:rsidRDefault="0055306F"/>
  </w:footnote>
  <w:footnote w:type="continuationSeparator" w:id="0">
    <w:p w14:paraId="09BF4B8E" w14:textId="77777777" w:rsidR="0055306F" w:rsidRDefault="0055306F">
      <w:r>
        <w:continuationSeparator/>
      </w:r>
    </w:p>
    <w:p w14:paraId="0AC24E72" w14:textId="77777777" w:rsidR="0055306F" w:rsidRDefault="0055306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5" w:type="dxa"/>
      <w:tblBorders>
        <w:bottom w:val="single" w:sz="36" w:space="0" w:color="3592CF" w:themeColor="accent2"/>
      </w:tblBorders>
      <w:tblLook w:val="0000" w:firstRow="0" w:lastRow="0" w:firstColumn="0" w:lastColumn="0" w:noHBand="0" w:noVBand="0"/>
    </w:tblPr>
    <w:tblGrid>
      <w:gridCol w:w="10035"/>
    </w:tblGrid>
    <w:tr w:rsidR="00D077E9" w14:paraId="0DCAD641" w14:textId="77777777" w:rsidTr="002E1E5D">
      <w:trPr>
        <w:trHeight w:val="978"/>
      </w:trPr>
      <w:tc>
        <w:tcPr>
          <w:tcW w:w="10035" w:type="dxa"/>
          <w:vAlign w:val="bottom"/>
        </w:tcPr>
        <w:p w14:paraId="2D541588" w14:textId="07158DD2" w:rsidR="00D077E9" w:rsidRDefault="002E1E5D" w:rsidP="002E1E5D">
          <w:pPr>
            <w:pStyle w:val="Cabealho"/>
            <w:spacing w:line="240" w:lineRule="auto"/>
            <w:jc w:val="center"/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59264" behindDoc="0" locked="0" layoutInCell="1" allowOverlap="1" wp14:anchorId="78C504CE" wp14:editId="324A6084">
                <wp:simplePos x="0" y="0"/>
                <wp:positionH relativeFrom="column">
                  <wp:posOffset>5413375</wp:posOffset>
                </wp:positionH>
                <wp:positionV relativeFrom="paragraph">
                  <wp:posOffset>-68580</wp:posOffset>
                </wp:positionV>
                <wp:extent cx="771525" cy="608330"/>
                <wp:effectExtent l="0" t="0" r="9525" b="1270"/>
                <wp:wrapNone/>
                <wp:docPr id="9" name="Imagem 9" descr="Resultado de imagem para prosuces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sultado de imagem para prosuces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611B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t-PT"/>
            </w:rPr>
            <w:drawing>
              <wp:anchor distT="0" distB="0" distL="114300" distR="114300" simplePos="0" relativeHeight="251661312" behindDoc="0" locked="0" layoutInCell="1" allowOverlap="1" wp14:anchorId="719F5F2F" wp14:editId="2D7F6376">
                <wp:simplePos x="0" y="0"/>
                <wp:positionH relativeFrom="column">
                  <wp:posOffset>2394585</wp:posOffset>
                </wp:positionH>
                <wp:positionV relativeFrom="paragraph">
                  <wp:posOffset>52070</wp:posOffset>
                </wp:positionV>
                <wp:extent cx="1447800" cy="464820"/>
                <wp:effectExtent l="0" t="0" r="0" b="0"/>
                <wp:wrapNone/>
                <wp:docPr id="12" name="Image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1"/>
                        <pic:cNvPicPr/>
                      </pic:nvPicPr>
                      <pic:blipFill>
                        <a:blip r:embed="rId2" cstate="print">
                          <a:lum bright="-20000"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PT"/>
            </w:rPr>
            <w:drawing>
              <wp:anchor distT="0" distB="0" distL="114300" distR="114300" simplePos="0" relativeHeight="251662336" behindDoc="1" locked="0" layoutInCell="1" allowOverlap="1" wp14:anchorId="228E38B7" wp14:editId="27D40C2F">
                <wp:simplePos x="0" y="0"/>
                <wp:positionH relativeFrom="column">
                  <wp:posOffset>-43815</wp:posOffset>
                </wp:positionH>
                <wp:positionV relativeFrom="paragraph">
                  <wp:posOffset>-5715</wp:posOffset>
                </wp:positionV>
                <wp:extent cx="1399540" cy="552450"/>
                <wp:effectExtent l="0" t="0" r="0" b="0"/>
                <wp:wrapNone/>
                <wp:docPr id="14" name="Imagem 14" descr="Uma imagem com Clip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logo_dre_socia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540" cy="5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98A38E8" w14:textId="3F464D70" w:rsidR="00D077E9" w:rsidRPr="002E1E5D" w:rsidRDefault="00D077E9" w:rsidP="00D077E9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F3FC2"/>
    <w:multiLevelType w:val="hybridMultilevel"/>
    <w:tmpl w:val="3E4A20E2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3FD0BB4"/>
    <w:multiLevelType w:val="hybridMultilevel"/>
    <w:tmpl w:val="4EF2076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A14C23"/>
    <w:multiLevelType w:val="hybridMultilevel"/>
    <w:tmpl w:val="49047D9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6B2C5B"/>
    <w:multiLevelType w:val="hybridMultilevel"/>
    <w:tmpl w:val="B3B6FB4C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EDF"/>
    <w:rsid w:val="00011C4C"/>
    <w:rsid w:val="0002482E"/>
    <w:rsid w:val="00050324"/>
    <w:rsid w:val="000509B1"/>
    <w:rsid w:val="000A0150"/>
    <w:rsid w:val="000B2855"/>
    <w:rsid w:val="000E63C9"/>
    <w:rsid w:val="00105059"/>
    <w:rsid w:val="00112684"/>
    <w:rsid w:val="00117D93"/>
    <w:rsid w:val="00130E9D"/>
    <w:rsid w:val="00132049"/>
    <w:rsid w:val="00150055"/>
    <w:rsid w:val="00150A6D"/>
    <w:rsid w:val="00173497"/>
    <w:rsid w:val="00185B35"/>
    <w:rsid w:val="00194252"/>
    <w:rsid w:val="001A5E4C"/>
    <w:rsid w:val="001B50EB"/>
    <w:rsid w:val="001B5DEF"/>
    <w:rsid w:val="001E0B66"/>
    <w:rsid w:val="001F2BC8"/>
    <w:rsid w:val="001F2D58"/>
    <w:rsid w:val="001F4F08"/>
    <w:rsid w:val="001F5F6B"/>
    <w:rsid w:val="00243EBC"/>
    <w:rsid w:val="00246A35"/>
    <w:rsid w:val="0027473A"/>
    <w:rsid w:val="00284348"/>
    <w:rsid w:val="002E1E5D"/>
    <w:rsid w:val="002E39B6"/>
    <w:rsid w:val="002E6A72"/>
    <w:rsid w:val="002F51F5"/>
    <w:rsid w:val="00312137"/>
    <w:rsid w:val="00330359"/>
    <w:rsid w:val="00332155"/>
    <w:rsid w:val="0033762F"/>
    <w:rsid w:val="00360494"/>
    <w:rsid w:val="003623FD"/>
    <w:rsid w:val="00366C7E"/>
    <w:rsid w:val="00384EA3"/>
    <w:rsid w:val="003A39A1"/>
    <w:rsid w:val="003A5FEF"/>
    <w:rsid w:val="003C14D1"/>
    <w:rsid w:val="003C2191"/>
    <w:rsid w:val="003D3863"/>
    <w:rsid w:val="003F0657"/>
    <w:rsid w:val="004110DE"/>
    <w:rsid w:val="00425451"/>
    <w:rsid w:val="0044085A"/>
    <w:rsid w:val="00452FF4"/>
    <w:rsid w:val="00486E3C"/>
    <w:rsid w:val="004B21A5"/>
    <w:rsid w:val="004C2AA3"/>
    <w:rsid w:val="005011BA"/>
    <w:rsid w:val="005037F0"/>
    <w:rsid w:val="00511DA4"/>
    <w:rsid w:val="00516959"/>
    <w:rsid w:val="00516A86"/>
    <w:rsid w:val="00521D89"/>
    <w:rsid w:val="005275F6"/>
    <w:rsid w:val="00534F1B"/>
    <w:rsid w:val="0055306F"/>
    <w:rsid w:val="00553EDF"/>
    <w:rsid w:val="00572102"/>
    <w:rsid w:val="005875C6"/>
    <w:rsid w:val="005D7C73"/>
    <w:rsid w:val="005E62AA"/>
    <w:rsid w:val="005F1BB0"/>
    <w:rsid w:val="00631933"/>
    <w:rsid w:val="00656C4D"/>
    <w:rsid w:val="00671906"/>
    <w:rsid w:val="006D6821"/>
    <w:rsid w:val="006E5716"/>
    <w:rsid w:val="006F574F"/>
    <w:rsid w:val="00704B38"/>
    <w:rsid w:val="007302B3"/>
    <w:rsid w:val="00730733"/>
    <w:rsid w:val="00730E3A"/>
    <w:rsid w:val="007324B0"/>
    <w:rsid w:val="00736AAF"/>
    <w:rsid w:val="00742723"/>
    <w:rsid w:val="00750306"/>
    <w:rsid w:val="00765B2A"/>
    <w:rsid w:val="0077721D"/>
    <w:rsid w:val="00783A34"/>
    <w:rsid w:val="00784DFF"/>
    <w:rsid w:val="0079658A"/>
    <w:rsid w:val="007A70B3"/>
    <w:rsid w:val="007C2FDE"/>
    <w:rsid w:val="007C3C1D"/>
    <w:rsid w:val="007C6B52"/>
    <w:rsid w:val="007D16C5"/>
    <w:rsid w:val="007D4543"/>
    <w:rsid w:val="007E5D91"/>
    <w:rsid w:val="00813753"/>
    <w:rsid w:val="00862FE4"/>
    <w:rsid w:val="0086389A"/>
    <w:rsid w:val="00874ED4"/>
    <w:rsid w:val="0087605E"/>
    <w:rsid w:val="00884863"/>
    <w:rsid w:val="008B1FEE"/>
    <w:rsid w:val="008C1C5C"/>
    <w:rsid w:val="00903B7A"/>
    <w:rsid w:val="00903C32"/>
    <w:rsid w:val="00916B16"/>
    <w:rsid w:val="009173B9"/>
    <w:rsid w:val="00927394"/>
    <w:rsid w:val="0093335D"/>
    <w:rsid w:val="00933560"/>
    <w:rsid w:val="0093613E"/>
    <w:rsid w:val="00943026"/>
    <w:rsid w:val="00960257"/>
    <w:rsid w:val="00964336"/>
    <w:rsid w:val="00966B81"/>
    <w:rsid w:val="009700D7"/>
    <w:rsid w:val="0098191F"/>
    <w:rsid w:val="009918CB"/>
    <w:rsid w:val="009944BB"/>
    <w:rsid w:val="00996F08"/>
    <w:rsid w:val="009A538A"/>
    <w:rsid w:val="009C7720"/>
    <w:rsid w:val="009E606C"/>
    <w:rsid w:val="00A073A5"/>
    <w:rsid w:val="00A23AFA"/>
    <w:rsid w:val="00A3172D"/>
    <w:rsid w:val="00A31B3E"/>
    <w:rsid w:val="00A532F3"/>
    <w:rsid w:val="00A63545"/>
    <w:rsid w:val="00A8489E"/>
    <w:rsid w:val="00A84D78"/>
    <w:rsid w:val="00AB02A7"/>
    <w:rsid w:val="00AC29F3"/>
    <w:rsid w:val="00AF6ED4"/>
    <w:rsid w:val="00B17DF4"/>
    <w:rsid w:val="00B231E5"/>
    <w:rsid w:val="00B2790D"/>
    <w:rsid w:val="00B3116A"/>
    <w:rsid w:val="00B364A1"/>
    <w:rsid w:val="00B370FD"/>
    <w:rsid w:val="00B55618"/>
    <w:rsid w:val="00B8707C"/>
    <w:rsid w:val="00C02B87"/>
    <w:rsid w:val="00C05D6A"/>
    <w:rsid w:val="00C131E5"/>
    <w:rsid w:val="00C4086D"/>
    <w:rsid w:val="00C42134"/>
    <w:rsid w:val="00C42B5F"/>
    <w:rsid w:val="00C46972"/>
    <w:rsid w:val="00C80AF7"/>
    <w:rsid w:val="00CA1896"/>
    <w:rsid w:val="00CA7A4A"/>
    <w:rsid w:val="00CB5B28"/>
    <w:rsid w:val="00CE02A1"/>
    <w:rsid w:val="00CF5371"/>
    <w:rsid w:val="00D0323A"/>
    <w:rsid w:val="00D0559F"/>
    <w:rsid w:val="00D077E9"/>
    <w:rsid w:val="00D13C2B"/>
    <w:rsid w:val="00D20AC7"/>
    <w:rsid w:val="00D21158"/>
    <w:rsid w:val="00D35BCE"/>
    <w:rsid w:val="00D42CB7"/>
    <w:rsid w:val="00D5413D"/>
    <w:rsid w:val="00D570A9"/>
    <w:rsid w:val="00D70D02"/>
    <w:rsid w:val="00D71C67"/>
    <w:rsid w:val="00D770C7"/>
    <w:rsid w:val="00D86945"/>
    <w:rsid w:val="00D90290"/>
    <w:rsid w:val="00DA36E2"/>
    <w:rsid w:val="00DB4CEC"/>
    <w:rsid w:val="00DB78F2"/>
    <w:rsid w:val="00DC2568"/>
    <w:rsid w:val="00DD152F"/>
    <w:rsid w:val="00DE213F"/>
    <w:rsid w:val="00DF027C"/>
    <w:rsid w:val="00E00A32"/>
    <w:rsid w:val="00E22ACD"/>
    <w:rsid w:val="00E35E6E"/>
    <w:rsid w:val="00E5072C"/>
    <w:rsid w:val="00E512FB"/>
    <w:rsid w:val="00E51DB8"/>
    <w:rsid w:val="00E620B0"/>
    <w:rsid w:val="00E81B40"/>
    <w:rsid w:val="00EB1B3F"/>
    <w:rsid w:val="00EC053C"/>
    <w:rsid w:val="00EF555B"/>
    <w:rsid w:val="00F027BB"/>
    <w:rsid w:val="00F11DCF"/>
    <w:rsid w:val="00F162EA"/>
    <w:rsid w:val="00F45671"/>
    <w:rsid w:val="00F52D27"/>
    <w:rsid w:val="00F83527"/>
    <w:rsid w:val="00F9442E"/>
    <w:rsid w:val="00F95717"/>
    <w:rsid w:val="00FC4FB4"/>
    <w:rsid w:val="00FD583F"/>
    <w:rsid w:val="00FD7488"/>
    <w:rsid w:val="00FE5353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01E90F"/>
  <w15:docId w15:val="{87D66904-281F-4734-AC99-AF4638518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Cabealho1">
    <w:name w:val="heading 1"/>
    <w:basedOn w:val="Normal"/>
    <w:link w:val="Cabealho1Carte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Cabealho2">
    <w:name w:val="heading 2"/>
    <w:basedOn w:val="Normal"/>
    <w:next w:val="Normal"/>
    <w:link w:val="Cabealho2Carte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te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arte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arter">
    <w:name w:val="Subtítulo Caráter"/>
    <w:basedOn w:val="Tipodeletrapredefinidodopargrafo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Cabealho1Carter">
    <w:name w:val="Cabeçalho 1 Caráter"/>
    <w:basedOn w:val="Tipodeletrapredefinidodopargrafo"/>
    <w:link w:val="Cabealho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Cabealho">
    <w:name w:val="header"/>
    <w:basedOn w:val="Normal"/>
    <w:link w:val="CabealhoCarter"/>
    <w:uiPriority w:val="8"/>
    <w:unhideWhenUsed/>
    <w:rsid w:val="005037F0"/>
  </w:style>
  <w:style w:type="character" w:customStyle="1" w:styleId="CabealhoCarter">
    <w:name w:val="Cabeçalho Caráter"/>
    <w:basedOn w:val="Tipodeletrapredefinidodopargrafo"/>
    <w:link w:val="Cabealho"/>
    <w:uiPriority w:val="8"/>
    <w:rsid w:val="0093335D"/>
  </w:style>
  <w:style w:type="paragraph" w:styleId="Rodap">
    <w:name w:val="footer"/>
    <w:basedOn w:val="Normal"/>
    <w:link w:val="RodapCarter"/>
    <w:uiPriority w:val="99"/>
    <w:unhideWhenUsed/>
    <w:rsid w:val="005037F0"/>
  </w:style>
  <w:style w:type="character" w:customStyle="1" w:styleId="RodapCarter">
    <w:name w:val="Rodapé Caráter"/>
    <w:basedOn w:val="Tipodeletrapredefinidodopargrafo"/>
    <w:link w:val="Rodap"/>
    <w:uiPriority w:val="99"/>
    <w:rsid w:val="005037F0"/>
    <w:rPr>
      <w:sz w:val="24"/>
      <w:szCs w:val="24"/>
    </w:rPr>
  </w:style>
  <w:style w:type="paragraph" w:customStyle="1" w:styleId="Nome">
    <w:name w:val="No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Cabealho2Carter">
    <w:name w:val="Cabeçalho 2 Caráter"/>
    <w:basedOn w:val="Tipodeletrapredefinidodopargrafo"/>
    <w:link w:val="Cabealh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elacomgrelha">
    <w:name w:val="Table Grid"/>
    <w:basedOn w:val="Tabela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unhideWhenUsed/>
    <w:rsid w:val="00D86945"/>
    <w:rPr>
      <w:color w:val="808080"/>
    </w:rPr>
  </w:style>
  <w:style w:type="paragraph" w:customStyle="1" w:styleId="Contedos">
    <w:name w:val="Conteúdos"/>
    <w:basedOn w:val="Normal"/>
    <w:link w:val="CarterdeContedos"/>
    <w:qFormat/>
    <w:rsid w:val="00DF027C"/>
    <w:rPr>
      <w:b w:val="0"/>
    </w:rPr>
  </w:style>
  <w:style w:type="paragraph" w:customStyle="1" w:styleId="Textodenfase">
    <w:name w:val="Texto de Ênfase"/>
    <w:basedOn w:val="Normal"/>
    <w:link w:val="CarterdeTextodenfase"/>
    <w:qFormat/>
    <w:rsid w:val="00DF027C"/>
  </w:style>
  <w:style w:type="character" w:customStyle="1" w:styleId="CarterdeContedos">
    <w:name w:val="Caráter de Conteúdos"/>
    <w:basedOn w:val="Tipodeletrapredefinidodopargrafo"/>
    <w:link w:val="Contedos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terdeTextodenfase">
    <w:name w:val="Caráter de Texto de Ênfase"/>
    <w:basedOn w:val="Tipodeletrapredefinidodopargrafo"/>
    <w:link w:val="Textodenfase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PargrafodaLista">
    <w:name w:val="List Paragraph"/>
    <w:basedOn w:val="Normal"/>
    <w:uiPriority w:val="34"/>
    <w:unhideWhenUsed/>
    <w:qFormat/>
    <w:rsid w:val="00813753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C42134"/>
    <w:rPr>
      <w:color w:val="3592CF" w:themeColor="hyperlink"/>
      <w:u w:val="single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C421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3_oIssULEk0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google.pt/url?sa=i&amp;url=https://www.ecycle.com.br/3799-treino-hiit.html&amp;psig=AOvVaw1UIFjLm712Bkq2NjAkSRP1&amp;ust=1584613442166000&amp;source=images&amp;cd=vfe&amp;ved=0CAIQjRxqFwoTCPi6gsjoo-gCFQAAAAAdAAAAABBV" TargetMode="External"/><Relationship Id="rId17" Type="http://schemas.openxmlformats.org/officeDocument/2006/relationships/hyperlink" Target="https://www.youtube.com/watch?v=x_9L5_A6Ww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KVE-T2_vLpY" TargetMode="External"/><Relationship Id="rId20" Type="http://schemas.openxmlformats.org/officeDocument/2006/relationships/hyperlink" Target="https://www.youtube.com/watch?v=ymigWt5TOV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7FXCaAG9gs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bIthHcAxeh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biri.edu.azores.gov.pt/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dro\AppData\Local\Microsoft\Office\16.0\DTS\pt-PT%7bE0111D64-1CE5-413F-B014-8C90947A8E2B%7d\%7b99B20333-16CB-4154-B11D-506FAA9D9FC9%7dtf1639285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F7ACA2FFB424609BD46200D68FE25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C9DEF-6EC3-417F-9D17-4E2ACC60BA7C}"/>
      </w:docPartPr>
      <w:docPartBody>
        <w:p w:rsidR="00984BAD" w:rsidRDefault="00984BAD">
          <w:pPr>
            <w:pStyle w:val="BF7ACA2FFB424609BD46200D68FE2571"/>
          </w:pPr>
          <w:r w:rsidRPr="00D86945">
            <w:rPr>
              <w:rStyle w:val="SubttuloCarter"/>
              <w:b/>
              <w:lang w:bidi="pt-PT"/>
            </w:rPr>
            <w:fldChar w:fldCharType="begin"/>
          </w:r>
          <w:r w:rsidRPr="00D86945">
            <w:rPr>
              <w:rStyle w:val="SubttuloCarter"/>
              <w:lang w:bidi="pt-PT"/>
            </w:rPr>
            <w:instrText xml:space="preserve"> DATE  \@ "MMMM d"  \* MERGEFORMAT </w:instrText>
          </w:r>
          <w:r w:rsidRPr="00D86945">
            <w:rPr>
              <w:rStyle w:val="SubttuloCarter"/>
              <w:b/>
              <w:lang w:bidi="pt-PT"/>
            </w:rPr>
            <w:fldChar w:fldCharType="separate"/>
          </w:r>
          <w:r>
            <w:rPr>
              <w:rStyle w:val="SubttuloCarter"/>
              <w:lang w:bidi="pt-PT"/>
            </w:rPr>
            <w:t>fevereiro 26</w:t>
          </w:r>
          <w:r w:rsidRPr="00D86945">
            <w:rPr>
              <w:rStyle w:val="SubttuloCarter"/>
              <w:b/>
              <w:lang w:bidi="pt-PT"/>
            </w:rPr>
            <w:fldChar w:fldCharType="end"/>
          </w:r>
        </w:p>
      </w:docPartBody>
    </w:docPart>
    <w:docPart>
      <w:docPartPr>
        <w:name w:val="C84A7984557A435897451DF62D955C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962157-FD40-4EF1-AA41-EC034431C142}"/>
      </w:docPartPr>
      <w:docPartBody>
        <w:p w:rsidR="00984BAD" w:rsidRDefault="00984BAD">
          <w:pPr>
            <w:pStyle w:val="C84A7984557A435897451DF62D955CA7"/>
          </w:pPr>
          <w:r>
            <w:rPr>
              <w:lang w:bidi="pt-PT"/>
            </w:rPr>
            <w:t>NOME DA EMPRESA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BAD"/>
    <w:rsid w:val="007275A6"/>
    <w:rsid w:val="0098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basedOn w:val="Normal"/>
    <w:link w:val="SubttuloCarte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SubttuloCarter">
    <w:name w:val="Subtítulo Caráter"/>
    <w:basedOn w:val="Tipodeletrapredefinidodopargrafo"/>
    <w:link w:val="Subttulo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BF7ACA2FFB424609BD46200D68FE2571">
    <w:name w:val="BF7ACA2FFB424609BD46200D68FE2571"/>
  </w:style>
  <w:style w:type="paragraph" w:customStyle="1" w:styleId="C84A7984557A435897451DF62D955CA7">
    <w:name w:val="C84A7984557A435897451DF62D955CA7"/>
  </w:style>
  <w:style w:type="paragraph" w:customStyle="1" w:styleId="4C1C97B4AB6F40F88587E29DB4C7F502">
    <w:name w:val="4C1C97B4AB6F40F88587E29DB4C7F502"/>
  </w:style>
  <w:style w:type="paragraph" w:customStyle="1" w:styleId="8CD0B76A697C4D0695280094AF1A5EE4">
    <w:name w:val="8CD0B76A697C4D0695280094AF1A5EE4"/>
  </w:style>
  <w:style w:type="paragraph" w:customStyle="1" w:styleId="45BF50862FC744A49FF87804D3EDDD85">
    <w:name w:val="45BF50862FC744A49FF87804D3EDDD85"/>
  </w:style>
  <w:style w:type="paragraph" w:customStyle="1" w:styleId="AAE4C623F5F84371A009F8D686258964">
    <w:name w:val="AAE4C623F5F84371A009F8D686258964"/>
  </w:style>
  <w:style w:type="paragraph" w:customStyle="1" w:styleId="01B3BB58F6E749BD8F331D6EB5492FE1">
    <w:name w:val="01B3BB58F6E749BD8F331D6EB5492FE1"/>
  </w:style>
  <w:style w:type="paragraph" w:customStyle="1" w:styleId="E605C89B592042A091BA9C0C5E9E04BF">
    <w:name w:val="E605C89B592042A091BA9C0C5E9E04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Pedro António Condesso e Silva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{99B20333-16CB-4154-B11D-506FAA9D9FC9}tf16392850</Template>
  <TotalTime>9</TotalTime>
  <Pages>2</Pages>
  <Words>445</Words>
  <Characters>2404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 António Condesso e Silva</dc:creator>
  <cp:keywords/>
  <cp:lastModifiedBy>Utilizador</cp:lastModifiedBy>
  <cp:revision>5</cp:revision>
  <cp:lastPrinted>2020-02-29T00:12:00Z</cp:lastPrinted>
  <dcterms:created xsi:type="dcterms:W3CDTF">2020-03-19T11:26:00Z</dcterms:created>
  <dcterms:modified xsi:type="dcterms:W3CDTF">2020-03-19T11:34:00Z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